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1 - BE und Abbruch, Entsorgung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